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7EDE" w14:textId="77777777" w:rsidR="00CF3A1F" w:rsidRPr="003F3FC2" w:rsidRDefault="007B4669">
      <w:r w:rsidRPr="003F3FC2">
        <w:rPr>
          <w:rFonts w:hint="eastAsia"/>
        </w:rPr>
        <w:t>第７号様式（第９条関係）</w:t>
      </w:r>
    </w:p>
    <w:p w14:paraId="35B7F4AC" w14:textId="77777777" w:rsidR="00CF3A1F" w:rsidRPr="003F3FC2" w:rsidRDefault="007B4669">
      <w:pPr>
        <w:spacing w:before="80" w:after="80"/>
        <w:jc w:val="right"/>
      </w:pPr>
      <w:r w:rsidRPr="003F3FC2">
        <w:rPr>
          <w:rFonts w:hint="eastAsia"/>
        </w:rPr>
        <w:t xml:space="preserve">年　　月　　日　　</w:t>
      </w:r>
    </w:p>
    <w:p w14:paraId="6D324525" w14:textId="77777777" w:rsidR="00CF3A1F" w:rsidRPr="003F3FC2" w:rsidRDefault="007B4669">
      <w:pPr>
        <w:spacing w:before="80" w:after="80"/>
      </w:pPr>
      <w:r w:rsidRPr="003F3FC2">
        <w:rPr>
          <w:rFonts w:hint="eastAsia"/>
        </w:rPr>
        <w:t xml:space="preserve">　町田市長　　　　　　　　　　様</w:t>
      </w:r>
    </w:p>
    <w:p w14:paraId="3C939467" w14:textId="77777777" w:rsidR="00CF3A1F" w:rsidRPr="003F3FC2" w:rsidRDefault="007B4669">
      <w:pPr>
        <w:spacing w:before="80" w:after="80"/>
        <w:jc w:val="right"/>
      </w:pPr>
      <w:r w:rsidRPr="003F3FC2">
        <w:rPr>
          <w:rFonts w:hint="eastAsia"/>
        </w:rPr>
        <w:t xml:space="preserve">申請者　</w:t>
      </w:r>
      <w:r w:rsidRPr="003F3FC2">
        <w:rPr>
          <w:rFonts w:hint="eastAsia"/>
          <w:spacing w:val="106"/>
        </w:rPr>
        <w:t>住</w:t>
      </w:r>
      <w:r w:rsidRPr="003F3FC2">
        <w:rPr>
          <w:rFonts w:hint="eastAsia"/>
        </w:rPr>
        <w:t xml:space="preserve">所　　　　　　　　　　　　</w:t>
      </w:r>
    </w:p>
    <w:p w14:paraId="04B105EB" w14:textId="77777777" w:rsidR="00CF3A1F" w:rsidRPr="003F3FC2" w:rsidRDefault="007B4669">
      <w:pPr>
        <w:spacing w:before="80" w:after="80"/>
        <w:jc w:val="right"/>
      </w:pPr>
      <w:r w:rsidRPr="003F3FC2">
        <w:rPr>
          <w:rFonts w:hint="eastAsia"/>
          <w:spacing w:val="106"/>
        </w:rPr>
        <w:t>氏</w:t>
      </w:r>
      <w:r w:rsidRPr="003F3FC2">
        <w:rPr>
          <w:rFonts w:hint="eastAsia"/>
        </w:rPr>
        <w:t xml:space="preserve">名　　　　　　　　　　　　</w:t>
      </w:r>
    </w:p>
    <w:p w14:paraId="163CBB53" w14:textId="77777777" w:rsidR="00CF3A1F" w:rsidRPr="003F3FC2" w:rsidRDefault="007B4669">
      <w:pPr>
        <w:jc w:val="right"/>
      </w:pPr>
      <w:r w:rsidRPr="003F3FC2">
        <w:rPr>
          <w:rFonts w:hint="eastAsia"/>
        </w:rPr>
        <w:t xml:space="preserve">（法人にあっては、主たる事務所の所在地、名称及び代表者の氏名）　</w:t>
      </w:r>
    </w:p>
    <w:p w14:paraId="32EB2669" w14:textId="77777777" w:rsidR="00CF3A1F" w:rsidRPr="003F3FC2" w:rsidRDefault="007B4669">
      <w:pPr>
        <w:spacing w:before="80" w:after="80"/>
        <w:jc w:val="right"/>
      </w:pPr>
      <w:r w:rsidRPr="003F3FC2">
        <w:rPr>
          <w:rFonts w:hint="eastAsia"/>
        </w:rPr>
        <w:t xml:space="preserve">電話番号　　　　　　　　　　　　</w:t>
      </w:r>
    </w:p>
    <w:p w14:paraId="022D5A06" w14:textId="77777777" w:rsidR="00CF3A1F" w:rsidRPr="003F3FC2" w:rsidRDefault="007B4669">
      <w:pPr>
        <w:spacing w:before="80" w:after="80"/>
        <w:jc w:val="center"/>
      </w:pPr>
      <w:r w:rsidRPr="003F3FC2">
        <w:rPr>
          <w:rFonts w:hint="eastAsia"/>
        </w:rPr>
        <w:t>特定都市施設整備計画（変更）協議申請書（建築物以外）</w:t>
      </w:r>
    </w:p>
    <w:p w14:paraId="20E33D6C" w14:textId="77777777" w:rsidR="00CF3A1F" w:rsidRPr="003F3FC2" w:rsidRDefault="007B4669">
      <w:pPr>
        <w:spacing w:before="160" w:after="80"/>
      </w:pPr>
      <w:r w:rsidRPr="003F3FC2">
        <w:rPr>
          <w:rFonts w:hint="eastAsia"/>
        </w:rPr>
        <w:t xml:space="preserve">　町田市福祉のまちづくり総合推進条例第３２条第１項の規定により、特定都市施設（建築物以外）の整備計画について、下記のとおり協議を申請します。</w:t>
      </w:r>
    </w:p>
    <w:p w14:paraId="48B81647" w14:textId="77777777" w:rsidR="00CF3A1F" w:rsidRPr="003F3FC2" w:rsidRDefault="007B4669">
      <w:pPr>
        <w:spacing w:before="80"/>
        <w:jc w:val="center"/>
      </w:pPr>
      <w:r w:rsidRPr="003F3FC2"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275"/>
        <w:gridCol w:w="426"/>
        <w:gridCol w:w="992"/>
        <w:gridCol w:w="850"/>
        <w:gridCol w:w="284"/>
        <w:gridCol w:w="142"/>
        <w:gridCol w:w="1984"/>
        <w:gridCol w:w="47"/>
        <w:gridCol w:w="2079"/>
      </w:tblGrid>
      <w:tr w:rsidR="00CF3A1F" w:rsidRPr="003F3FC2" w14:paraId="4966CF2E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701" w:type="dxa"/>
            <w:gridSpan w:val="2"/>
            <w:vAlign w:val="center"/>
          </w:tcPr>
          <w:p w14:paraId="593B7B8E" w14:textId="77777777" w:rsidR="00CF3A1F" w:rsidRPr="003F3FC2" w:rsidRDefault="007B4669">
            <w:r w:rsidRPr="003F3FC2">
              <w:rPr>
                <w:rFonts w:hint="eastAsia"/>
              </w:rPr>
              <w:t xml:space="preserve">１　</w:t>
            </w:r>
            <w:r w:rsidRPr="003F3FC2">
              <w:rPr>
                <w:rFonts w:hint="eastAsia"/>
                <w:spacing w:val="106"/>
              </w:rPr>
              <w:t>所在</w:t>
            </w:r>
            <w:r w:rsidRPr="003F3FC2">
              <w:rPr>
                <w:rFonts w:hint="eastAsia"/>
              </w:rPr>
              <w:t>地</w:t>
            </w:r>
          </w:p>
        </w:tc>
        <w:tc>
          <w:tcPr>
            <w:tcW w:w="6804" w:type="dxa"/>
            <w:gridSpan w:val="8"/>
            <w:vAlign w:val="center"/>
          </w:tcPr>
          <w:p w14:paraId="59FFE7A7" w14:textId="77777777" w:rsidR="00CF3A1F" w:rsidRPr="003F3FC2" w:rsidRDefault="007B4669">
            <w:r w:rsidRPr="003F3FC2">
              <w:rPr>
                <w:rFonts w:hint="eastAsia"/>
              </w:rPr>
              <w:t>町田市</w:t>
            </w:r>
          </w:p>
        </w:tc>
      </w:tr>
      <w:tr w:rsidR="00CF3A1F" w:rsidRPr="003F3FC2" w14:paraId="09EE1F14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701" w:type="dxa"/>
            <w:gridSpan w:val="2"/>
            <w:vAlign w:val="center"/>
          </w:tcPr>
          <w:p w14:paraId="0826E591" w14:textId="77777777" w:rsidR="00CF3A1F" w:rsidRPr="003F3FC2" w:rsidRDefault="007B4669">
            <w:r w:rsidRPr="003F3FC2">
              <w:rPr>
                <w:rFonts w:hint="eastAsia"/>
              </w:rPr>
              <w:t xml:space="preserve">２　</w:t>
            </w:r>
            <w:r w:rsidRPr="003F3FC2">
              <w:rPr>
                <w:rFonts w:hint="eastAsia"/>
                <w:spacing w:val="318"/>
              </w:rPr>
              <w:t>名</w:t>
            </w:r>
            <w:r w:rsidRPr="003F3FC2">
              <w:rPr>
                <w:rFonts w:hint="eastAsia"/>
              </w:rPr>
              <w:t>称</w:t>
            </w:r>
          </w:p>
        </w:tc>
        <w:tc>
          <w:tcPr>
            <w:tcW w:w="6804" w:type="dxa"/>
            <w:gridSpan w:val="8"/>
          </w:tcPr>
          <w:p w14:paraId="57419496" w14:textId="77777777" w:rsidR="00CF3A1F" w:rsidRPr="003F3FC2" w:rsidRDefault="007B4669">
            <w:r w:rsidRPr="003F3FC2">
              <w:rPr>
                <w:rFonts w:hint="eastAsia"/>
              </w:rPr>
              <w:t xml:space="preserve">　</w:t>
            </w:r>
          </w:p>
        </w:tc>
      </w:tr>
      <w:tr w:rsidR="00CF3A1F" w:rsidRPr="003F3FC2" w14:paraId="3DB94F82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701" w:type="dxa"/>
            <w:gridSpan w:val="2"/>
            <w:vAlign w:val="center"/>
          </w:tcPr>
          <w:p w14:paraId="0F2AFAEA" w14:textId="77777777" w:rsidR="00CF3A1F" w:rsidRPr="003F3FC2" w:rsidRDefault="007B4669">
            <w:r w:rsidRPr="003F3FC2">
              <w:rPr>
                <w:rFonts w:hint="eastAsia"/>
              </w:rPr>
              <w:t xml:space="preserve">３　</w:t>
            </w:r>
            <w:r w:rsidRPr="003F3FC2">
              <w:rPr>
                <w:rFonts w:hint="eastAsia"/>
                <w:spacing w:val="318"/>
              </w:rPr>
              <w:t>種</w:t>
            </w:r>
            <w:r w:rsidRPr="003F3FC2">
              <w:rPr>
                <w:rFonts w:hint="eastAsia"/>
              </w:rPr>
              <w:t>類</w:t>
            </w:r>
          </w:p>
        </w:tc>
        <w:tc>
          <w:tcPr>
            <w:tcW w:w="6804" w:type="dxa"/>
            <w:gridSpan w:val="8"/>
            <w:vAlign w:val="center"/>
          </w:tcPr>
          <w:p w14:paraId="7EE8A2C5" w14:textId="77777777" w:rsidR="00CF3A1F" w:rsidRPr="003F3FC2" w:rsidRDefault="007B4669">
            <w:pPr>
              <w:jc w:val="center"/>
            </w:pPr>
            <w:r w:rsidRPr="003F3FC2">
              <w:rPr>
                <w:rFonts w:hint="eastAsia"/>
              </w:rPr>
              <w:t>道路　　公園等　　公共交通施設　　路外駐車場</w:t>
            </w:r>
          </w:p>
        </w:tc>
      </w:tr>
      <w:tr w:rsidR="00CF3A1F" w:rsidRPr="003F3FC2" w14:paraId="19D9DA3B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701" w:type="dxa"/>
            <w:gridSpan w:val="2"/>
            <w:vAlign w:val="center"/>
          </w:tcPr>
          <w:p w14:paraId="092C1675" w14:textId="77777777" w:rsidR="00CF3A1F" w:rsidRPr="003F3FC2" w:rsidRDefault="007B4669">
            <w:r w:rsidRPr="003F3FC2">
              <w:rPr>
                <w:rFonts w:hint="eastAsia"/>
              </w:rPr>
              <w:t>４　工事の種別</w:t>
            </w:r>
          </w:p>
        </w:tc>
        <w:tc>
          <w:tcPr>
            <w:tcW w:w="6804" w:type="dxa"/>
            <w:gridSpan w:val="8"/>
            <w:vAlign w:val="center"/>
          </w:tcPr>
          <w:p w14:paraId="7B662D04" w14:textId="77777777" w:rsidR="00CF3A1F" w:rsidRPr="003F3FC2" w:rsidRDefault="007B4669">
            <w:pPr>
              <w:jc w:val="center"/>
            </w:pPr>
            <w:r w:rsidRPr="003F3FC2">
              <w:rPr>
                <w:rFonts w:hint="eastAsia"/>
                <w:spacing w:val="186"/>
              </w:rPr>
              <w:t>新設・改</w:t>
            </w:r>
            <w:r w:rsidRPr="003F3FC2">
              <w:rPr>
                <w:rFonts w:hint="eastAsia"/>
              </w:rPr>
              <w:t>修</w:t>
            </w:r>
          </w:p>
        </w:tc>
      </w:tr>
      <w:tr w:rsidR="00CF3A1F" w:rsidRPr="003F3FC2" w14:paraId="675F0FD6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701" w:type="dxa"/>
            <w:gridSpan w:val="2"/>
            <w:vMerge w:val="restart"/>
            <w:vAlign w:val="center"/>
          </w:tcPr>
          <w:p w14:paraId="5595D2F0" w14:textId="77777777" w:rsidR="00CF3A1F" w:rsidRPr="003F3FC2" w:rsidRDefault="007B4669">
            <w:r w:rsidRPr="003F3FC2">
              <w:rPr>
                <w:rFonts w:hint="eastAsia"/>
              </w:rPr>
              <w:t xml:space="preserve">５　</w:t>
            </w:r>
            <w:r w:rsidRPr="003F3FC2">
              <w:rPr>
                <w:rFonts w:hint="eastAsia"/>
                <w:spacing w:val="106"/>
              </w:rPr>
              <w:t>規模</w:t>
            </w:r>
            <w:r w:rsidRPr="003F3FC2">
              <w:rPr>
                <w:rFonts w:hint="eastAsia"/>
              </w:rPr>
              <w:t>等</w:t>
            </w:r>
          </w:p>
        </w:tc>
        <w:tc>
          <w:tcPr>
            <w:tcW w:w="1418" w:type="dxa"/>
            <w:gridSpan w:val="2"/>
            <w:vAlign w:val="center"/>
          </w:tcPr>
          <w:p w14:paraId="6FCA224B" w14:textId="77777777" w:rsidR="00CF3A1F" w:rsidRPr="003F3FC2" w:rsidRDefault="007B4669">
            <w:pPr>
              <w:jc w:val="distribute"/>
            </w:pPr>
            <w:r w:rsidRPr="003F3FC2">
              <w:rPr>
                <w:rFonts w:hint="eastAsia"/>
              </w:rPr>
              <w:t>道路</w:t>
            </w:r>
          </w:p>
        </w:tc>
        <w:tc>
          <w:tcPr>
            <w:tcW w:w="5386" w:type="dxa"/>
            <w:gridSpan w:val="6"/>
            <w:vAlign w:val="center"/>
          </w:tcPr>
          <w:p w14:paraId="389280AC" w14:textId="77777777" w:rsidR="00CF3A1F" w:rsidRPr="003F3FC2" w:rsidRDefault="007B4669">
            <w:r w:rsidRPr="003F3FC2">
              <w:rPr>
                <w:rFonts w:hint="eastAsia"/>
              </w:rPr>
              <w:t xml:space="preserve">延長距離　　　　　　　　</w:t>
            </w:r>
            <w:r w:rsidRPr="003F3FC2">
              <w:rPr>
                <w:rFonts w:hint="eastAsia"/>
                <w:spacing w:val="53"/>
              </w:rPr>
              <w:t>・</w:t>
            </w:r>
            <w:r w:rsidRPr="003F3FC2">
              <w:rPr>
                <w:rFonts w:hint="eastAsia"/>
              </w:rPr>
              <w:t>幅員　　　　　　　ｍ</w:t>
            </w:r>
          </w:p>
        </w:tc>
      </w:tr>
      <w:tr w:rsidR="00CF3A1F" w:rsidRPr="003F3FC2" w14:paraId="3FB2566E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701" w:type="dxa"/>
            <w:gridSpan w:val="2"/>
            <w:vMerge/>
          </w:tcPr>
          <w:p w14:paraId="44EF7E47" w14:textId="77777777" w:rsidR="00CF3A1F" w:rsidRPr="003F3FC2" w:rsidRDefault="00CF3A1F"/>
        </w:tc>
        <w:tc>
          <w:tcPr>
            <w:tcW w:w="1418" w:type="dxa"/>
            <w:gridSpan w:val="2"/>
            <w:vAlign w:val="center"/>
          </w:tcPr>
          <w:p w14:paraId="32CC3519" w14:textId="77777777" w:rsidR="00CF3A1F" w:rsidRPr="003F3FC2" w:rsidRDefault="007B4669">
            <w:pPr>
              <w:jc w:val="distribute"/>
            </w:pPr>
            <w:r w:rsidRPr="003F3FC2">
              <w:rPr>
                <w:rFonts w:hint="eastAsia"/>
              </w:rPr>
              <w:t>公園等</w:t>
            </w:r>
          </w:p>
        </w:tc>
        <w:tc>
          <w:tcPr>
            <w:tcW w:w="3307" w:type="dxa"/>
            <w:gridSpan w:val="5"/>
            <w:vAlign w:val="center"/>
          </w:tcPr>
          <w:p w14:paraId="5F1DC89C" w14:textId="77777777" w:rsidR="00CF3A1F" w:rsidRPr="003F3FC2" w:rsidRDefault="007B4669">
            <w:r w:rsidRPr="003F3FC2">
              <w:rPr>
                <w:rFonts w:hint="eastAsia"/>
              </w:rPr>
              <w:t>敷地面積　　　　　　　　　ｍ</w:t>
            </w:r>
            <w:r w:rsidRPr="003F3FC2">
              <w:rPr>
                <w:rFonts w:hint="eastAsia"/>
                <w:vertAlign w:val="superscript"/>
              </w:rPr>
              <w:t>２</w:t>
            </w:r>
          </w:p>
        </w:tc>
        <w:tc>
          <w:tcPr>
            <w:tcW w:w="2079" w:type="dxa"/>
            <w:vMerge w:val="restart"/>
            <w:tcBorders>
              <w:tr2bl w:val="single" w:sz="4" w:space="0" w:color="auto"/>
            </w:tcBorders>
          </w:tcPr>
          <w:p w14:paraId="14A60249" w14:textId="77777777" w:rsidR="00CF3A1F" w:rsidRPr="003F3FC2" w:rsidRDefault="007B4669">
            <w:r w:rsidRPr="003F3FC2">
              <w:rPr>
                <w:rFonts w:hint="eastAsia"/>
              </w:rPr>
              <w:t xml:space="preserve">　</w:t>
            </w:r>
          </w:p>
        </w:tc>
      </w:tr>
      <w:tr w:rsidR="00CF3A1F" w:rsidRPr="003F3FC2" w14:paraId="647DD887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701" w:type="dxa"/>
            <w:gridSpan w:val="2"/>
            <w:vMerge/>
          </w:tcPr>
          <w:p w14:paraId="37AA7E5F" w14:textId="77777777" w:rsidR="00CF3A1F" w:rsidRPr="003F3FC2" w:rsidRDefault="00CF3A1F"/>
        </w:tc>
        <w:tc>
          <w:tcPr>
            <w:tcW w:w="1418" w:type="dxa"/>
            <w:gridSpan w:val="2"/>
            <w:vAlign w:val="center"/>
          </w:tcPr>
          <w:p w14:paraId="22BED622" w14:textId="77777777" w:rsidR="00CF3A1F" w:rsidRPr="003F3FC2" w:rsidRDefault="007B4669">
            <w:pPr>
              <w:ind w:left="-28" w:right="-28"/>
              <w:jc w:val="center"/>
            </w:pPr>
            <w:r w:rsidRPr="003F3FC2">
              <w:rPr>
                <w:rFonts w:hint="eastAsia"/>
              </w:rPr>
              <w:t>公共交通施設</w:t>
            </w:r>
          </w:p>
        </w:tc>
        <w:tc>
          <w:tcPr>
            <w:tcW w:w="3307" w:type="dxa"/>
            <w:gridSpan w:val="5"/>
            <w:vAlign w:val="center"/>
          </w:tcPr>
          <w:p w14:paraId="0E29A51B" w14:textId="77777777" w:rsidR="00CF3A1F" w:rsidRPr="003F3FC2" w:rsidRDefault="007B4669">
            <w:r w:rsidRPr="003F3FC2">
              <w:rPr>
                <w:rFonts w:hint="eastAsia"/>
                <w:spacing w:val="210"/>
              </w:rPr>
              <w:t>面</w:t>
            </w:r>
            <w:r w:rsidRPr="003F3FC2">
              <w:rPr>
                <w:rFonts w:hint="eastAsia"/>
              </w:rPr>
              <w:t>積　　　　　　　　　ｍ</w:t>
            </w:r>
            <w:r w:rsidRPr="003F3FC2">
              <w:rPr>
                <w:rFonts w:hint="eastAsia"/>
                <w:vertAlign w:val="superscript"/>
              </w:rPr>
              <w:t>２</w:t>
            </w:r>
          </w:p>
        </w:tc>
        <w:tc>
          <w:tcPr>
            <w:tcW w:w="2079" w:type="dxa"/>
            <w:vMerge/>
          </w:tcPr>
          <w:p w14:paraId="6EAFAC9C" w14:textId="77777777" w:rsidR="00CF3A1F" w:rsidRPr="003F3FC2" w:rsidRDefault="00CF3A1F"/>
        </w:tc>
      </w:tr>
      <w:tr w:rsidR="00CF3A1F" w:rsidRPr="003F3FC2" w14:paraId="5DCF465F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701" w:type="dxa"/>
            <w:gridSpan w:val="2"/>
            <w:vMerge/>
          </w:tcPr>
          <w:p w14:paraId="4AE8969F" w14:textId="77777777" w:rsidR="00CF3A1F" w:rsidRPr="003F3FC2" w:rsidRDefault="00CF3A1F"/>
        </w:tc>
        <w:tc>
          <w:tcPr>
            <w:tcW w:w="1418" w:type="dxa"/>
            <w:gridSpan w:val="2"/>
            <w:vAlign w:val="center"/>
          </w:tcPr>
          <w:p w14:paraId="57E73AF6" w14:textId="77777777" w:rsidR="00CF3A1F" w:rsidRPr="003F3FC2" w:rsidRDefault="007B4669">
            <w:pPr>
              <w:jc w:val="distribute"/>
            </w:pPr>
            <w:r w:rsidRPr="003F3FC2">
              <w:rPr>
                <w:rFonts w:hint="eastAsia"/>
              </w:rPr>
              <w:t>路外駐車場</w:t>
            </w:r>
          </w:p>
        </w:tc>
        <w:tc>
          <w:tcPr>
            <w:tcW w:w="5386" w:type="dxa"/>
            <w:gridSpan w:val="6"/>
            <w:vAlign w:val="center"/>
          </w:tcPr>
          <w:p w14:paraId="5CCDCA1B" w14:textId="77777777" w:rsidR="00CF3A1F" w:rsidRPr="003F3FC2" w:rsidRDefault="007B4669">
            <w:r w:rsidRPr="003F3FC2">
              <w:rPr>
                <w:rFonts w:hint="eastAsia"/>
              </w:rPr>
              <w:t>駐車の用に供する部分の面積　　　　　　　　　　ｍ</w:t>
            </w:r>
            <w:r w:rsidRPr="003F3FC2">
              <w:rPr>
                <w:rFonts w:hint="eastAsia"/>
                <w:vertAlign w:val="superscript"/>
              </w:rPr>
              <w:t>２</w:t>
            </w:r>
          </w:p>
        </w:tc>
      </w:tr>
      <w:tr w:rsidR="00CF3A1F" w:rsidRPr="003F3FC2" w14:paraId="78E8C046" w14:textId="77777777" w:rsidTr="007B4669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2127" w:type="dxa"/>
            <w:gridSpan w:val="3"/>
            <w:vAlign w:val="center"/>
          </w:tcPr>
          <w:p w14:paraId="73CB9F2C" w14:textId="77777777" w:rsidR="00CF3A1F" w:rsidRPr="003F3FC2" w:rsidRDefault="007B4669">
            <w:r w:rsidRPr="003F3FC2">
              <w:rPr>
                <w:rFonts w:hint="eastAsia"/>
              </w:rPr>
              <w:t>６　工事着手予定日</w:t>
            </w:r>
          </w:p>
        </w:tc>
        <w:tc>
          <w:tcPr>
            <w:tcW w:w="2126" w:type="dxa"/>
            <w:gridSpan w:val="3"/>
            <w:vAlign w:val="center"/>
          </w:tcPr>
          <w:p w14:paraId="65A65411" w14:textId="77777777" w:rsidR="00CF3A1F" w:rsidRPr="003F3FC2" w:rsidRDefault="007B4669">
            <w:pPr>
              <w:jc w:val="right"/>
            </w:pPr>
            <w:r w:rsidRPr="003F3FC2">
              <w:rPr>
                <w:rFonts w:hint="eastAsia"/>
              </w:rPr>
              <w:t>年　　月　　日</w:t>
            </w:r>
          </w:p>
        </w:tc>
        <w:tc>
          <w:tcPr>
            <w:tcW w:w="2126" w:type="dxa"/>
            <w:gridSpan w:val="2"/>
            <w:vAlign w:val="center"/>
          </w:tcPr>
          <w:p w14:paraId="38F3FE65" w14:textId="77777777" w:rsidR="00CF3A1F" w:rsidRPr="003F3FC2" w:rsidRDefault="007B4669">
            <w:r w:rsidRPr="003F3FC2">
              <w:rPr>
                <w:rFonts w:hint="eastAsia"/>
              </w:rPr>
              <w:t>７　工事完了予定日</w:t>
            </w:r>
          </w:p>
        </w:tc>
        <w:tc>
          <w:tcPr>
            <w:tcW w:w="2126" w:type="dxa"/>
            <w:gridSpan w:val="2"/>
            <w:vAlign w:val="center"/>
          </w:tcPr>
          <w:p w14:paraId="037349F4" w14:textId="77777777" w:rsidR="00CF3A1F" w:rsidRPr="003F3FC2" w:rsidRDefault="007B4669">
            <w:pPr>
              <w:jc w:val="right"/>
            </w:pPr>
            <w:r w:rsidRPr="003F3FC2">
              <w:rPr>
                <w:rFonts w:hint="eastAsia"/>
              </w:rPr>
              <w:t>年　　月　　日</w:t>
            </w:r>
          </w:p>
        </w:tc>
      </w:tr>
      <w:tr w:rsidR="00CF3A1F" w:rsidRPr="003F3FC2" w14:paraId="3665A143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701" w:type="dxa"/>
            <w:gridSpan w:val="2"/>
            <w:vMerge w:val="restart"/>
            <w:vAlign w:val="center"/>
          </w:tcPr>
          <w:p w14:paraId="142524D5" w14:textId="77777777" w:rsidR="00CF3A1F" w:rsidRPr="003F3FC2" w:rsidRDefault="007B4669">
            <w:r w:rsidRPr="003F3FC2">
              <w:rPr>
                <w:rFonts w:hint="eastAsia"/>
              </w:rPr>
              <w:t xml:space="preserve">８　</w:t>
            </w:r>
            <w:r w:rsidRPr="003F3FC2">
              <w:rPr>
                <w:rFonts w:hint="eastAsia"/>
                <w:spacing w:val="106"/>
              </w:rPr>
              <w:t>代理</w:t>
            </w:r>
            <w:r w:rsidRPr="003F3FC2">
              <w:rPr>
                <w:rFonts w:hint="eastAsia"/>
              </w:rPr>
              <w:t>人</w:t>
            </w:r>
          </w:p>
        </w:tc>
        <w:tc>
          <w:tcPr>
            <w:tcW w:w="6804" w:type="dxa"/>
            <w:gridSpan w:val="8"/>
            <w:vAlign w:val="center"/>
          </w:tcPr>
          <w:p w14:paraId="7002CC54" w14:textId="77777777" w:rsidR="00CF3A1F" w:rsidRPr="003F3FC2" w:rsidRDefault="007B4669">
            <w:r w:rsidRPr="003F3FC2">
              <w:rPr>
                <w:rFonts w:hint="eastAsia"/>
              </w:rPr>
              <w:t>住所</w:t>
            </w:r>
          </w:p>
        </w:tc>
      </w:tr>
      <w:tr w:rsidR="00CF3A1F" w:rsidRPr="003F3FC2" w14:paraId="23894DE2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701" w:type="dxa"/>
            <w:gridSpan w:val="2"/>
            <w:vMerge/>
          </w:tcPr>
          <w:p w14:paraId="73E84CCC" w14:textId="77777777" w:rsidR="00CF3A1F" w:rsidRPr="003F3FC2" w:rsidRDefault="00CF3A1F"/>
        </w:tc>
        <w:tc>
          <w:tcPr>
            <w:tcW w:w="6804" w:type="dxa"/>
            <w:gridSpan w:val="8"/>
            <w:vAlign w:val="center"/>
          </w:tcPr>
          <w:p w14:paraId="31D71690" w14:textId="77777777" w:rsidR="00CF3A1F" w:rsidRPr="003F3FC2" w:rsidRDefault="007B4669">
            <w:r w:rsidRPr="003F3FC2">
              <w:rPr>
                <w:rFonts w:hint="eastAsia"/>
              </w:rPr>
              <w:t>氏名　　　　　　　　　　　　　　　　　電話番号</w:t>
            </w:r>
          </w:p>
        </w:tc>
      </w:tr>
      <w:tr w:rsidR="00CF3A1F" w:rsidRPr="003F3FC2" w14:paraId="572222E8" w14:textId="77777777">
        <w:tblPrEx>
          <w:tblCellMar>
            <w:top w:w="0" w:type="dxa"/>
            <w:bottom w:w="0" w:type="dxa"/>
          </w:tblCellMar>
        </w:tblPrEx>
        <w:trPr>
          <w:cantSplit/>
          <w:trHeight w:val="1440"/>
        </w:trPr>
        <w:tc>
          <w:tcPr>
            <w:tcW w:w="426" w:type="dxa"/>
            <w:textDirection w:val="tbRlV"/>
            <w:vAlign w:val="center"/>
          </w:tcPr>
          <w:p w14:paraId="657D9A16" w14:textId="77777777" w:rsidR="00CF3A1F" w:rsidRPr="003F3FC2" w:rsidRDefault="007B4669">
            <w:pPr>
              <w:jc w:val="center"/>
            </w:pPr>
            <w:r w:rsidRPr="003F3FC2">
              <w:rPr>
                <w:rFonts w:hint="eastAsia"/>
                <w:spacing w:val="35"/>
              </w:rPr>
              <w:t>※受付</w:t>
            </w:r>
            <w:r w:rsidRPr="003F3FC2">
              <w:rPr>
                <w:rFonts w:hint="eastAsia"/>
              </w:rPr>
              <w:t>欄</w:t>
            </w:r>
          </w:p>
        </w:tc>
        <w:tc>
          <w:tcPr>
            <w:tcW w:w="3543" w:type="dxa"/>
            <w:gridSpan w:val="4"/>
          </w:tcPr>
          <w:p w14:paraId="1E8D26AB" w14:textId="77777777" w:rsidR="00CF3A1F" w:rsidRPr="003F3FC2" w:rsidRDefault="007B4669">
            <w:r w:rsidRPr="003F3FC2">
              <w:rPr>
                <w:rFonts w:hint="eastAsia"/>
              </w:rPr>
              <w:t xml:space="preserve">　</w:t>
            </w:r>
          </w:p>
        </w:tc>
        <w:tc>
          <w:tcPr>
            <w:tcW w:w="426" w:type="dxa"/>
            <w:gridSpan w:val="2"/>
            <w:textDirection w:val="tbRlV"/>
            <w:vAlign w:val="center"/>
          </w:tcPr>
          <w:p w14:paraId="28113E72" w14:textId="77777777" w:rsidR="00CF3A1F" w:rsidRPr="003F3FC2" w:rsidRDefault="007B4669">
            <w:pPr>
              <w:jc w:val="center"/>
            </w:pPr>
            <w:r w:rsidRPr="003F3FC2">
              <w:rPr>
                <w:rFonts w:hint="eastAsia"/>
                <w:spacing w:val="35"/>
              </w:rPr>
              <w:t>※処理</w:t>
            </w:r>
            <w:r w:rsidRPr="003F3FC2">
              <w:rPr>
                <w:rFonts w:hint="eastAsia"/>
              </w:rPr>
              <w:t>欄</w:t>
            </w:r>
          </w:p>
        </w:tc>
        <w:tc>
          <w:tcPr>
            <w:tcW w:w="4110" w:type="dxa"/>
            <w:gridSpan w:val="3"/>
          </w:tcPr>
          <w:p w14:paraId="38956A77" w14:textId="77777777" w:rsidR="00CF3A1F" w:rsidRPr="003F3FC2" w:rsidRDefault="007B4669">
            <w:r w:rsidRPr="003F3FC2">
              <w:rPr>
                <w:rFonts w:hint="eastAsia"/>
              </w:rPr>
              <w:t xml:space="preserve">　</w:t>
            </w:r>
          </w:p>
        </w:tc>
      </w:tr>
    </w:tbl>
    <w:p w14:paraId="53A209A7" w14:textId="77777777" w:rsidR="00CF3A1F" w:rsidRPr="003F3FC2" w:rsidRDefault="00CF3A1F"/>
    <w:p w14:paraId="0A5930AD" w14:textId="77777777" w:rsidR="00CF3A1F" w:rsidRPr="003F3FC2" w:rsidRDefault="007B4669">
      <w:pPr>
        <w:ind w:left="731" w:hanging="731"/>
      </w:pPr>
      <w:r w:rsidRPr="003F3FC2">
        <w:rPr>
          <w:rFonts w:hint="eastAsia"/>
        </w:rPr>
        <w:t>注意　１　この申請書は、町田市福祉のまちづくり総合推進条例施行規則（以下「規則」という。）別表第１に定める道路、公園等、公共交通施設及び路外駐車場で、特定都市施設の欄に定める施設に使用してください。</w:t>
      </w:r>
    </w:p>
    <w:p w14:paraId="1AAD0AA2" w14:textId="77777777" w:rsidR="00CF3A1F" w:rsidRPr="003F3FC2" w:rsidRDefault="007B4669">
      <w:pPr>
        <w:ind w:left="731" w:hanging="731"/>
      </w:pPr>
      <w:r w:rsidRPr="003F3FC2">
        <w:rPr>
          <w:rFonts w:hint="eastAsia"/>
        </w:rPr>
        <w:t xml:space="preserve">　　　２　「３種類」及び「４工事の種別」の欄は、該当事項を○で囲んでください。</w:t>
      </w:r>
    </w:p>
    <w:p w14:paraId="7B7D9BA6" w14:textId="77777777" w:rsidR="00CF3A1F" w:rsidRPr="003F3FC2" w:rsidRDefault="007B4669">
      <w:pPr>
        <w:ind w:left="731" w:hanging="731"/>
      </w:pPr>
      <w:r w:rsidRPr="003F3FC2">
        <w:rPr>
          <w:rFonts w:hint="eastAsia"/>
        </w:rPr>
        <w:t xml:space="preserve">　　　３　「８代理人」の欄は、この申請書についての問い合わせ先を記入してください。</w:t>
      </w:r>
    </w:p>
    <w:p w14:paraId="1CC9355B" w14:textId="77777777" w:rsidR="00CF3A1F" w:rsidRPr="003F3FC2" w:rsidRDefault="007B4669">
      <w:pPr>
        <w:ind w:left="731" w:hanging="731"/>
      </w:pPr>
      <w:r w:rsidRPr="003F3FC2">
        <w:rPr>
          <w:rFonts w:hint="eastAsia"/>
        </w:rPr>
        <w:t xml:space="preserve">　　　４　※欄には、記入しないでください。</w:t>
      </w:r>
    </w:p>
    <w:p w14:paraId="6E1095E2" w14:textId="77777777" w:rsidR="00CF3A1F" w:rsidRPr="003F3FC2" w:rsidRDefault="007B4669" w:rsidP="000E17C1">
      <w:pPr>
        <w:ind w:left="840" w:hangingChars="400" w:hanging="840"/>
      </w:pPr>
      <w:r w:rsidRPr="003F3FC2">
        <w:rPr>
          <w:rFonts w:hint="eastAsia"/>
        </w:rPr>
        <w:t xml:space="preserve">　　　５　規則第９条第２項第１号の整備項目表</w:t>
      </w:r>
      <w:r w:rsidR="006D04F7" w:rsidRPr="003F3FC2">
        <w:rPr>
          <w:rFonts w:hint="eastAsia"/>
        </w:rPr>
        <w:t>のうち該当するもの</w:t>
      </w:r>
      <w:r w:rsidRPr="003F3FC2">
        <w:rPr>
          <w:rFonts w:hint="eastAsia"/>
        </w:rPr>
        <w:t>及び別表第１２に定める図書を必ず添付してください。</w:t>
      </w:r>
    </w:p>
    <w:sectPr w:rsidR="00CF3A1F" w:rsidRPr="003F3FC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2574F" w14:textId="77777777" w:rsidR="006B270D" w:rsidRDefault="006B270D" w:rsidP="00057492">
      <w:r>
        <w:separator/>
      </w:r>
    </w:p>
  </w:endnote>
  <w:endnote w:type="continuationSeparator" w:id="0">
    <w:p w14:paraId="6EB56AF6" w14:textId="77777777" w:rsidR="006B270D" w:rsidRDefault="006B270D" w:rsidP="0005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S ????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8B41D" w14:textId="77777777" w:rsidR="006B270D" w:rsidRDefault="006B270D" w:rsidP="00057492">
      <w:r>
        <w:separator/>
      </w:r>
    </w:p>
  </w:footnote>
  <w:footnote w:type="continuationSeparator" w:id="0">
    <w:p w14:paraId="4A62C22E" w14:textId="77777777" w:rsidR="006B270D" w:rsidRDefault="006B270D" w:rsidP="00057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716463766">
    <w:abstractNumId w:val="9"/>
  </w:num>
  <w:num w:numId="2" w16cid:durableId="951594884">
    <w:abstractNumId w:val="7"/>
  </w:num>
  <w:num w:numId="3" w16cid:durableId="389500038">
    <w:abstractNumId w:val="6"/>
  </w:num>
  <w:num w:numId="4" w16cid:durableId="1736273036">
    <w:abstractNumId w:val="5"/>
  </w:num>
  <w:num w:numId="5" w16cid:durableId="2099208335">
    <w:abstractNumId w:val="4"/>
  </w:num>
  <w:num w:numId="6" w16cid:durableId="446003550">
    <w:abstractNumId w:val="8"/>
  </w:num>
  <w:num w:numId="7" w16cid:durableId="1262564047">
    <w:abstractNumId w:val="3"/>
  </w:num>
  <w:num w:numId="8" w16cid:durableId="1792892910">
    <w:abstractNumId w:val="2"/>
  </w:num>
  <w:num w:numId="9" w16cid:durableId="1864244474">
    <w:abstractNumId w:val="1"/>
  </w:num>
  <w:num w:numId="10" w16cid:durableId="132135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A1F"/>
    <w:rsid w:val="00057492"/>
    <w:rsid w:val="00080DF7"/>
    <w:rsid w:val="000E17C1"/>
    <w:rsid w:val="00167DDB"/>
    <w:rsid w:val="00195CDD"/>
    <w:rsid w:val="001E3383"/>
    <w:rsid w:val="0020777D"/>
    <w:rsid w:val="003424B8"/>
    <w:rsid w:val="003F3FC2"/>
    <w:rsid w:val="0041119C"/>
    <w:rsid w:val="004F76ED"/>
    <w:rsid w:val="00632E7C"/>
    <w:rsid w:val="0063486D"/>
    <w:rsid w:val="006A5FAA"/>
    <w:rsid w:val="006B270D"/>
    <w:rsid w:val="006B6B85"/>
    <w:rsid w:val="006D04F7"/>
    <w:rsid w:val="00756571"/>
    <w:rsid w:val="007B4669"/>
    <w:rsid w:val="00814AEA"/>
    <w:rsid w:val="008F5FDB"/>
    <w:rsid w:val="00904D36"/>
    <w:rsid w:val="00A968D2"/>
    <w:rsid w:val="00AF402A"/>
    <w:rsid w:val="00CF3A1F"/>
    <w:rsid w:val="00D966E7"/>
    <w:rsid w:val="00DE573F"/>
    <w:rsid w:val="00E17668"/>
    <w:rsid w:val="00FF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5A7FA1"/>
  <w14:defaultImageDpi w14:val="0"/>
  <w15:docId w15:val="{32AC905B-4027-4059-9D8E-B4BD2596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97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1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2025-12-17T23:49:00Z</cp:lastPrinted>
  <dcterms:created xsi:type="dcterms:W3CDTF">2025-12-26T00:04:00Z</dcterms:created>
  <dcterms:modified xsi:type="dcterms:W3CDTF">2025-12-26T00:04:00Z</dcterms:modified>
</cp:coreProperties>
</file>